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80A" w:rsidRDefault="00E8280A" w:rsidP="00CC0E90">
      <w:pPr>
        <w:ind w:left="-1134"/>
        <w:jc w:val="center"/>
        <w:rPr>
          <w:rFonts w:ascii="Arial Rounded MT Bold" w:hAnsi="Arial Rounded MT Bold"/>
          <w:b/>
          <w:bCs/>
          <w:color w:val="FF0000"/>
          <w:sz w:val="32"/>
          <w:szCs w:val="32"/>
        </w:rPr>
      </w:pPr>
    </w:p>
    <w:p w:rsidR="00E8280A" w:rsidRPr="00CC0E90" w:rsidRDefault="00E8280A" w:rsidP="00CC0E90">
      <w:pPr>
        <w:ind w:left="-1134"/>
        <w:jc w:val="center"/>
        <w:rPr>
          <w:rFonts w:ascii="Arial Rounded MT Bold" w:hAnsi="Arial Rounded MT Bold"/>
          <w:b/>
          <w:bCs/>
          <w:sz w:val="24"/>
          <w:szCs w:val="24"/>
        </w:rPr>
      </w:pPr>
      <w:r w:rsidRPr="00CC0E90">
        <w:rPr>
          <w:rFonts w:ascii="Arial Rounded MT Bold" w:hAnsi="Arial Rounded MT Bold"/>
          <w:b/>
          <w:bCs/>
          <w:color w:val="FF0000"/>
          <w:sz w:val="32"/>
          <w:szCs w:val="32"/>
        </w:rPr>
        <w:t xml:space="preserve">L’intrus </w:t>
      </w:r>
      <w:r w:rsidRPr="00CC0E90">
        <w:rPr>
          <w:rFonts w:ascii="Arial Rounded MT Bold" w:hAnsi="Arial Rounded MT Bold"/>
          <w:b/>
          <w:bCs/>
          <w:sz w:val="24"/>
          <w:szCs w:val="24"/>
        </w:rPr>
        <w:t>de Claude Boujon</w:t>
      </w:r>
    </w:p>
    <w:p w:rsidR="00E8280A" w:rsidRDefault="00E8280A" w:rsidP="00CC0E90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Illustré par les élèves de CE2 (2020/2021)</w:t>
      </w:r>
    </w:p>
    <w:p w:rsidR="00E8280A" w:rsidRDefault="00E8280A" w:rsidP="00CC0E90">
      <w:pPr>
        <w:jc w:val="center"/>
        <w:rPr>
          <w:b/>
          <w:bCs/>
          <w:i/>
          <w:iCs/>
          <w:sz w:val="24"/>
          <w:szCs w:val="24"/>
        </w:rPr>
      </w:pPr>
    </w:p>
    <w:p w:rsidR="00E8280A" w:rsidRDefault="00E8280A" w:rsidP="00CC0E90">
      <w:pPr>
        <w:jc w:val="center"/>
        <w:rPr>
          <w:b/>
          <w:bCs/>
          <w:i/>
          <w:iCs/>
          <w:sz w:val="24"/>
          <w:szCs w:val="24"/>
        </w:rPr>
      </w:pPr>
    </w:p>
    <w:tbl>
      <w:tblPr>
        <w:tblW w:w="11199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92"/>
      </w:tblGrid>
      <w:tr w:rsidR="00E8280A" w:rsidRPr="00A727C1" w:rsidTr="00A727C1">
        <w:tc>
          <w:tcPr>
            <w:tcW w:w="11199" w:type="dxa"/>
          </w:tcPr>
          <w:p w:rsidR="00E8280A" w:rsidRPr="00A727C1" w:rsidRDefault="00E8280A" w:rsidP="00A727C1">
            <w:pPr>
              <w:spacing w:after="0" w:line="240" w:lineRule="auto"/>
              <w:jc w:val="center"/>
            </w:pPr>
            <w:r w:rsidRPr="00A727C1">
              <w:rPr>
                <w:noProof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i1025" type="#_x0000_t75" style="width:398.25pt;height:553.5pt;rotation:-90;visibility:visible">
                  <v:imagedata r:id="rId4" o:title="" croptop="915f"/>
                </v:shape>
              </w:pict>
            </w:r>
          </w:p>
          <w:p w:rsidR="00E8280A" w:rsidRPr="00A727C1" w:rsidRDefault="00E8280A" w:rsidP="00A727C1">
            <w:pPr>
              <w:spacing w:after="0" w:line="240" w:lineRule="auto"/>
              <w:jc w:val="center"/>
            </w:pPr>
          </w:p>
        </w:tc>
      </w:tr>
    </w:tbl>
    <w:p w:rsidR="00E8280A" w:rsidRDefault="00E8280A" w:rsidP="00CC0E90">
      <w:pPr>
        <w:jc w:val="center"/>
      </w:pPr>
    </w:p>
    <w:tbl>
      <w:tblPr>
        <w:tblW w:w="11482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87"/>
        <w:gridCol w:w="709"/>
        <w:gridCol w:w="5386"/>
      </w:tblGrid>
      <w:tr w:rsidR="00E8280A" w:rsidRPr="00A727C1" w:rsidTr="00A727C1">
        <w:tc>
          <w:tcPr>
            <w:tcW w:w="5387" w:type="dxa"/>
          </w:tcPr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1 - Une secousse réveilla en sursaut les Ratinos.      </w:t>
            </w:r>
          </w:p>
          <w:p w:rsidR="00E8280A" w:rsidRPr="00A727C1" w:rsidRDefault="00E8280A" w:rsidP="00A727C1">
            <w:pPr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8280A" w:rsidRPr="00A727C1" w:rsidRDefault="00E8280A" w:rsidP="00A727C1">
            <w:pPr>
              <w:spacing w:after="0" w:line="240" w:lineRule="auto"/>
              <w:jc w:val="center"/>
            </w:pPr>
          </w:p>
        </w:tc>
        <w:tc>
          <w:tcPr>
            <w:tcW w:w="5386" w:type="dxa"/>
          </w:tcPr>
          <w:p w:rsidR="00E8280A" w:rsidRPr="00A727C1" w:rsidRDefault="00E8280A" w:rsidP="00A727C1">
            <w:pPr>
              <w:spacing w:after="0" w:line="240" w:lineRule="auto"/>
              <w:ind w:right="40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ind w:right="40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2 - C’était une montagne de chair qui avait ébranlé leur demeure.</w:t>
            </w:r>
          </w:p>
          <w:p w:rsidR="00E8280A" w:rsidRPr="00A727C1" w:rsidRDefault="00E8280A" w:rsidP="00A727C1">
            <w:pPr>
              <w:spacing w:after="0" w:line="240" w:lineRule="auto"/>
              <w:jc w:val="center"/>
            </w:pPr>
          </w:p>
        </w:tc>
      </w:tr>
    </w:tbl>
    <w:p w:rsidR="00E8280A" w:rsidRDefault="00E8280A" w:rsidP="00A533F4"/>
    <w:p w:rsidR="00E8280A" w:rsidRDefault="00E8280A" w:rsidP="00A533F4"/>
    <w:p w:rsidR="00E8280A" w:rsidRDefault="00E8280A" w:rsidP="00A533F4"/>
    <w:p w:rsidR="00E8280A" w:rsidRDefault="00E8280A" w:rsidP="00CC0E90">
      <w:pPr>
        <w:jc w:val="center"/>
      </w:pPr>
    </w:p>
    <w:tbl>
      <w:tblPr>
        <w:tblW w:w="1119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82"/>
        <w:gridCol w:w="2217"/>
      </w:tblGrid>
      <w:tr w:rsidR="00E8280A" w:rsidRPr="00A727C1" w:rsidTr="00A727C1">
        <w:tc>
          <w:tcPr>
            <w:tcW w:w="8790" w:type="dxa"/>
          </w:tcPr>
          <w:p w:rsidR="00E8280A" w:rsidRPr="00A727C1" w:rsidRDefault="00E8280A" w:rsidP="00A727C1">
            <w:pPr>
              <w:spacing w:after="0" w:line="240" w:lineRule="auto"/>
              <w:rPr>
                <w:noProof/>
              </w:rPr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</w:pPr>
            <w:r w:rsidRPr="00A727C1">
              <w:rPr>
                <w:noProof/>
                <w:lang w:eastAsia="fr-FR"/>
              </w:rPr>
              <w:pict>
                <v:shape id="Image 2" o:spid="_x0000_i1026" type="#_x0000_t75" style="width:432.75pt;height:698.25pt;visibility:visible">
                  <v:imagedata r:id="rId5" o:title="" cropleft="3357f" cropright="4094f"/>
                </v:shape>
              </w:pict>
            </w:r>
          </w:p>
        </w:tc>
        <w:tc>
          <w:tcPr>
            <w:tcW w:w="2409" w:type="dxa"/>
          </w:tcPr>
          <w:p w:rsidR="00E8280A" w:rsidRPr="00A727C1" w:rsidRDefault="00E8280A" w:rsidP="00A727C1">
            <w:pPr>
              <w:spacing w:after="0" w:line="240" w:lineRule="auto"/>
              <w:jc w:val="center"/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3- 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La grosse bête avala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 d’une seule goulée 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toute l’eau.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240" w:lineRule="auto"/>
              <w:ind w:left="186" w:right="-113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4 –</w:t>
            </w:r>
          </w:p>
          <w:p w:rsidR="00E8280A" w:rsidRPr="00A727C1" w:rsidRDefault="00E8280A" w:rsidP="00A727C1">
            <w:pPr>
              <w:spacing w:after="0" w:line="240" w:lineRule="auto"/>
              <w:ind w:left="186" w:right="-113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ind w:left="186" w:right="-113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Les arrosés s’indignèrent.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E8280A" w:rsidRDefault="00E8280A" w:rsidP="00CC0E90">
      <w:pPr>
        <w:jc w:val="center"/>
      </w:pPr>
    </w:p>
    <w:tbl>
      <w:tblPr>
        <w:tblW w:w="1119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88"/>
        <w:gridCol w:w="1911"/>
      </w:tblGrid>
      <w:tr w:rsidR="00E8280A" w:rsidRPr="00A727C1" w:rsidTr="00A727C1">
        <w:tc>
          <w:tcPr>
            <w:tcW w:w="9288" w:type="dxa"/>
          </w:tcPr>
          <w:p w:rsidR="00E8280A" w:rsidRPr="00A727C1" w:rsidRDefault="00E8280A" w:rsidP="00A727C1">
            <w:pPr>
              <w:spacing w:after="0" w:line="240" w:lineRule="auto"/>
              <w:jc w:val="center"/>
            </w:pPr>
            <w:r w:rsidRPr="00A727C1">
              <w:rPr>
                <w:noProof/>
                <w:lang w:eastAsia="fr-FR"/>
              </w:rPr>
              <w:pict>
                <v:shape id="Image 3" o:spid="_x0000_i1027" type="#_x0000_t75" style="width:446.25pt;height:621pt;visibility:visible">
                  <v:imagedata r:id="rId6" o:title="" cropbottom="5112f" cropleft="4116f"/>
                </v:shape>
              </w:pict>
            </w:r>
          </w:p>
          <w:p w:rsidR="00E8280A" w:rsidRPr="00A727C1" w:rsidRDefault="00E8280A" w:rsidP="00A727C1">
            <w:pPr>
              <w:spacing w:after="0" w:line="240" w:lineRule="auto"/>
              <w:jc w:val="center"/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</w:pPr>
          </w:p>
        </w:tc>
        <w:tc>
          <w:tcPr>
            <w:tcW w:w="1911" w:type="dxa"/>
          </w:tcPr>
          <w:p w:rsidR="00E8280A" w:rsidRPr="00A727C1" w:rsidRDefault="00E8280A" w:rsidP="00A727C1">
            <w:pPr>
              <w:spacing w:after="0" w:line="240" w:lineRule="auto"/>
              <w:jc w:val="center"/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5 –</w:t>
            </w:r>
          </w:p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Il les suivait partout.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6 – 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L’empoté n’en faisait qu’à sa tête.</w:t>
            </w:r>
          </w:p>
        </w:tc>
      </w:tr>
    </w:tbl>
    <w:p w:rsidR="00E8280A" w:rsidRDefault="00E8280A" w:rsidP="00CC0E90">
      <w:pPr>
        <w:jc w:val="center"/>
      </w:pPr>
    </w:p>
    <w:tbl>
      <w:tblPr>
        <w:tblW w:w="1119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57"/>
        <w:gridCol w:w="1842"/>
      </w:tblGrid>
      <w:tr w:rsidR="00E8280A" w:rsidRPr="00A727C1" w:rsidTr="00A727C1">
        <w:tc>
          <w:tcPr>
            <w:tcW w:w="9357" w:type="dxa"/>
          </w:tcPr>
          <w:p w:rsidR="00E8280A" w:rsidRPr="00A727C1" w:rsidRDefault="00E8280A" w:rsidP="00A727C1">
            <w:pPr>
              <w:spacing w:after="0" w:line="240" w:lineRule="auto"/>
              <w:jc w:val="center"/>
            </w:pPr>
            <w:r w:rsidRPr="00A727C1">
              <w:rPr>
                <w:noProof/>
                <w:lang w:eastAsia="fr-FR"/>
              </w:rPr>
              <w:pict>
                <v:shape id="Image 4" o:spid="_x0000_i1028" type="#_x0000_t75" style="width:446.25pt;height:681.75pt;visibility:visible">
                  <v:imagedata r:id="rId7" o:title="" cropleft="3142f" cropright="1062f"/>
                </v:shape>
              </w:pict>
            </w:r>
          </w:p>
        </w:tc>
        <w:tc>
          <w:tcPr>
            <w:tcW w:w="1842" w:type="dxa"/>
          </w:tcPr>
          <w:p w:rsidR="00E8280A" w:rsidRPr="00A727C1" w:rsidRDefault="00E8280A" w:rsidP="00A727C1">
            <w:pPr>
              <w:spacing w:after="0" w:line="240" w:lineRule="auto"/>
              <w:jc w:val="center"/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7 – 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Il souleva un membre de la tribu.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 Pauvre acrobate involontaire !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8 – 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Les moustachus se sentaient espionnés.</w:t>
            </w:r>
          </w:p>
        </w:tc>
      </w:tr>
    </w:tbl>
    <w:p w:rsidR="00E8280A" w:rsidRDefault="00E8280A" w:rsidP="00CC0E90">
      <w:pPr>
        <w:jc w:val="center"/>
      </w:pPr>
    </w:p>
    <w:p w:rsidR="00E8280A" w:rsidRDefault="00E8280A" w:rsidP="00CC0E90">
      <w:pPr>
        <w:jc w:val="center"/>
      </w:pPr>
    </w:p>
    <w:tbl>
      <w:tblPr>
        <w:tblW w:w="1119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57"/>
        <w:gridCol w:w="1842"/>
      </w:tblGrid>
      <w:tr w:rsidR="00E8280A" w:rsidRPr="00A727C1" w:rsidTr="00A727C1">
        <w:tc>
          <w:tcPr>
            <w:tcW w:w="9357" w:type="dxa"/>
          </w:tcPr>
          <w:p w:rsidR="00E8280A" w:rsidRPr="00A727C1" w:rsidRDefault="00E8280A" w:rsidP="00A727C1">
            <w:pPr>
              <w:spacing w:after="0" w:line="240" w:lineRule="auto"/>
              <w:jc w:val="center"/>
            </w:pPr>
            <w:r w:rsidRPr="00A727C1">
              <w:rPr>
                <w:noProof/>
                <w:lang w:eastAsia="fr-FR"/>
              </w:rPr>
              <w:pict>
                <v:shape id="Image 6" o:spid="_x0000_i1029" type="#_x0000_t75" style="width:454.5pt;height:673.5pt;visibility:visible">
                  <v:imagedata r:id="rId8" o:title="" cropleft="3032f"/>
                </v:shape>
              </w:pict>
            </w:r>
          </w:p>
        </w:tc>
        <w:tc>
          <w:tcPr>
            <w:tcW w:w="1842" w:type="dxa"/>
          </w:tcPr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9 – </w:t>
            </w:r>
          </w:p>
          <w:p w:rsidR="00E8280A" w:rsidRPr="00A727C1" w:rsidRDefault="00E8280A" w:rsidP="00A727C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Pour se faire pardonner, 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il les embrassa.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10 – 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Le soir tombait. 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Enfin tranquilles.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CRUELLE </w:t>
            </w:r>
            <w:r w:rsidRPr="00A727C1">
              <w:rPr>
                <w:b/>
                <w:bCs/>
                <w:sz w:val="28"/>
                <w:szCs w:val="28"/>
              </w:rPr>
              <w:t>Méprise !</w:t>
            </w:r>
          </w:p>
        </w:tc>
      </w:tr>
    </w:tbl>
    <w:p w:rsidR="00E8280A" w:rsidRDefault="00E8280A" w:rsidP="00CC0E90">
      <w:pPr>
        <w:jc w:val="center"/>
      </w:pPr>
    </w:p>
    <w:p w:rsidR="00E8280A" w:rsidRDefault="00E8280A" w:rsidP="00CC0E90">
      <w:pPr>
        <w:jc w:val="center"/>
      </w:pPr>
    </w:p>
    <w:tbl>
      <w:tblPr>
        <w:tblW w:w="1119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41"/>
        <w:gridCol w:w="1658"/>
      </w:tblGrid>
      <w:tr w:rsidR="00E8280A" w:rsidRPr="00A727C1" w:rsidTr="00A727C1">
        <w:tc>
          <w:tcPr>
            <w:tcW w:w="9357" w:type="dxa"/>
          </w:tcPr>
          <w:p w:rsidR="00E8280A" w:rsidRPr="00A727C1" w:rsidRDefault="00E8280A" w:rsidP="00A727C1">
            <w:pPr>
              <w:spacing w:after="0" w:line="240" w:lineRule="auto"/>
              <w:jc w:val="center"/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</w:pPr>
            <w:r w:rsidRPr="00A727C1">
              <w:rPr>
                <w:noProof/>
                <w:lang w:eastAsia="fr-FR"/>
              </w:rPr>
              <w:pict>
                <v:shape id="Image 7" o:spid="_x0000_i1030" type="#_x0000_t75" style="width:466.5pt;height:681.75pt;visibility:visible">
                  <v:imagedata r:id="rId9" o:title="" cropleft="2168f"/>
                </v:shape>
              </w:pict>
            </w:r>
          </w:p>
        </w:tc>
        <w:tc>
          <w:tcPr>
            <w:tcW w:w="1842" w:type="dxa"/>
          </w:tcPr>
          <w:p w:rsidR="00E8280A" w:rsidRPr="00A727C1" w:rsidRDefault="00E8280A" w:rsidP="00A727C1">
            <w:pPr>
              <w:spacing w:after="0" w:line="240" w:lineRule="auto"/>
              <w:jc w:val="center"/>
            </w:pPr>
          </w:p>
          <w:p w:rsidR="00E8280A" w:rsidRPr="00A727C1" w:rsidRDefault="00E8280A" w:rsidP="00A727C1">
            <w:pPr>
              <w:spacing w:after="0" w:line="240" w:lineRule="auto"/>
              <w:jc w:val="center"/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11 –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 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L’éléphant les sauva, écrasant le serpent noir.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12 – 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Les Ratinos purent en faire un tapis pour jouer aux cartes. </w:t>
            </w:r>
          </w:p>
        </w:tc>
      </w:tr>
    </w:tbl>
    <w:p w:rsidR="00E8280A" w:rsidRDefault="00E8280A" w:rsidP="00CC0E90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67"/>
      </w:tblGrid>
      <w:tr w:rsidR="00E8280A" w:rsidRPr="00A727C1" w:rsidTr="00A727C1">
        <w:tc>
          <w:tcPr>
            <w:tcW w:w="9062" w:type="dxa"/>
          </w:tcPr>
          <w:p w:rsidR="00E8280A" w:rsidRPr="00A727C1" w:rsidRDefault="00E8280A" w:rsidP="00A727C1">
            <w:pPr>
              <w:spacing w:after="0" w:line="240" w:lineRule="auto"/>
              <w:jc w:val="center"/>
            </w:pPr>
            <w:r w:rsidRPr="00A727C1">
              <w:rPr>
                <w:noProof/>
                <w:lang w:eastAsia="fr-FR"/>
              </w:rPr>
              <w:pict>
                <v:shape id="Image 8" o:spid="_x0000_i1031" type="#_x0000_t75" style="width:452.25pt;height:336.75pt;visibility:visible">
                  <v:imagedata r:id="rId10" o:title="" cropbottom="30568f"/>
                </v:shape>
              </w:pict>
            </w:r>
          </w:p>
        </w:tc>
      </w:tr>
      <w:tr w:rsidR="00E8280A" w:rsidRPr="00A727C1" w:rsidTr="00A727C1">
        <w:tc>
          <w:tcPr>
            <w:tcW w:w="9062" w:type="dxa"/>
          </w:tcPr>
          <w:p w:rsidR="00E8280A" w:rsidRPr="00A727C1" w:rsidRDefault="00E8280A" w:rsidP="00A727C1">
            <w:pPr>
              <w:spacing w:after="0" w:line="240" w:lineRule="auto"/>
              <w:jc w:val="center"/>
            </w:pP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13 –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>Depuis ce jour, l’éléphant a le droit de rester près des Ratinos.</w:t>
            </w:r>
          </w:p>
          <w:p w:rsidR="00E8280A" w:rsidRPr="00A727C1" w:rsidRDefault="00E8280A" w:rsidP="00A727C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727C1">
              <w:rPr>
                <w:sz w:val="28"/>
                <w:szCs w:val="28"/>
              </w:rPr>
              <w:t xml:space="preserve">Car </w:t>
            </w:r>
            <w:r w:rsidRPr="00A727C1">
              <w:rPr>
                <w:b/>
                <w:bCs/>
                <w:sz w:val="28"/>
                <w:szCs w:val="28"/>
              </w:rPr>
              <w:t>on peut toujours avoir besoin d’un plus gros que soi</w:t>
            </w:r>
            <w:r w:rsidRPr="00A727C1">
              <w:rPr>
                <w:sz w:val="28"/>
                <w:szCs w:val="28"/>
              </w:rPr>
              <w:t>.</w:t>
            </w:r>
          </w:p>
        </w:tc>
      </w:tr>
    </w:tbl>
    <w:p w:rsidR="00E8280A" w:rsidRDefault="00E8280A" w:rsidP="00CC0E90">
      <w:pPr>
        <w:jc w:val="center"/>
      </w:pPr>
    </w:p>
    <w:sectPr w:rsidR="00E8280A" w:rsidSect="00CC0E9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0E90"/>
    <w:rsid w:val="00003138"/>
    <w:rsid w:val="00127C48"/>
    <w:rsid w:val="002178C5"/>
    <w:rsid w:val="00686B87"/>
    <w:rsid w:val="00701470"/>
    <w:rsid w:val="00716ECE"/>
    <w:rsid w:val="008D52D7"/>
    <w:rsid w:val="00A533F4"/>
    <w:rsid w:val="00A727C1"/>
    <w:rsid w:val="00BF278B"/>
    <w:rsid w:val="00CC0E90"/>
    <w:rsid w:val="00E8280A"/>
    <w:rsid w:val="00FD4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E90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C0E9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97</TotalTime>
  <Pages>7</Pages>
  <Words>145</Words>
  <Characters>798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BENIZIO Claude</cp:lastModifiedBy>
  <cp:revision>3</cp:revision>
  <dcterms:created xsi:type="dcterms:W3CDTF">2021-02-10T11:23:00Z</dcterms:created>
  <dcterms:modified xsi:type="dcterms:W3CDTF">2021-02-11T08:50:00Z</dcterms:modified>
</cp:coreProperties>
</file>