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3E7" w:rsidRDefault="002373E7">
      <w:r>
        <w:rPr>
          <w:noProof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margin-left:1.5pt;margin-top:0;width:369.75pt;height:492.75pt;z-index:251658240;visibility:visible" wrapcoords="-44 0 -44 21567 21600 21567 21600 0 -44 0">
            <v:imagedata r:id="rId4" o:title="" croptop="12830f" cropbottom="2774f" cropleft="12674f" cropright="29443f"/>
            <w10:wrap type="through"/>
          </v:shape>
        </w:pict>
      </w:r>
      <w:r>
        <w:tab/>
      </w:r>
      <w:r>
        <w:tab/>
        <w:t xml:space="preserve">Leçon synonyme à coller dans le cahier violet partie rose (vocabulaire): </w:t>
      </w:r>
    </w:p>
    <w:p w:rsidR="002373E7" w:rsidRDefault="002373E7">
      <w:r>
        <w:t>imprimer (quand cela est possible )la feuille 1 à gauche, découper et coller les différentes parties comme sur les photos . Puis compléter avec les synonymes correspondants derrière les images.</w:t>
      </w:r>
    </w:p>
    <w:p w:rsidR="002373E7" w:rsidRDefault="002373E7">
      <w:r>
        <w:t>belle : adorable, mignonne , charmante, ...</w:t>
      </w:r>
    </w:p>
    <w:p w:rsidR="002373E7" w:rsidRDefault="002373E7">
      <w:r>
        <w:t>voiture : automobile, véhicule, charrette...</w:t>
      </w:r>
    </w:p>
    <w:p w:rsidR="002373E7" w:rsidRDefault="002373E7">
      <w:r>
        <w:t>manger : avaler, dévorer, déjeuner, dîner,...</w:t>
      </w:r>
    </w:p>
    <w:p w:rsidR="002373E7" w:rsidRDefault="002373E7">
      <w:r>
        <w:t>bateau : navire, barque, paquebot,...</w:t>
      </w:r>
    </w:p>
    <w:p w:rsidR="002373E7" w:rsidRDefault="002373E7">
      <w:r>
        <w:t>moche : affreux, laid, vilain....</w:t>
      </w:r>
    </w:p>
    <w:p w:rsidR="002373E7" w:rsidRDefault="002373E7">
      <w:r>
        <w:t>parler : dire, raconter, déclarer....</w:t>
      </w:r>
    </w:p>
    <w:p w:rsidR="002373E7" w:rsidRDefault="002373E7">
      <w:r>
        <w:t>aimer : adorer, préférer, apprécier...</w:t>
      </w:r>
    </w:p>
    <w:p w:rsidR="002373E7" w:rsidRDefault="002373E7">
      <w:r>
        <w:t>triste : malheureux, peiné, déprimé,...</w:t>
      </w:r>
    </w:p>
    <w:p w:rsidR="002373E7" w:rsidRDefault="002373E7">
      <w:r>
        <w:tab/>
      </w:r>
      <w:r w:rsidRPr="00625F85">
        <w:rPr>
          <w:noProof/>
          <w:lang w:eastAsia="zh-TW"/>
        </w:rPr>
        <w:pict>
          <v:shape id="Image 4" o:spid="_x0000_i1025" type="#_x0000_t75" style="width:270pt;height:364.8pt;visibility:visible">
            <v:imagedata r:id="rId5" o:title="" croptop="13068f" cropbottom="2641f" cropleft="12570f" cropright="29864f"/>
          </v:shape>
        </w:pict>
      </w:r>
      <w:r>
        <w:t xml:space="preserve">       </w:t>
      </w:r>
      <w:r w:rsidRPr="00625F85">
        <w:rPr>
          <w:noProof/>
          <w:lang w:eastAsia="zh-TW"/>
        </w:rPr>
        <w:pict>
          <v:shape id="Image 7" o:spid="_x0000_i1026" type="#_x0000_t75" style="width:248.4pt;height:365.4pt;visibility:visible">
            <v:imagedata r:id="rId6" o:title="" croptop="13272f" cropbottom="2335f" cropleft="13465f" cropright="30568f"/>
          </v:shape>
        </w:pict>
      </w:r>
    </w:p>
    <w:p w:rsidR="002373E7" w:rsidRDefault="002373E7"/>
    <w:p w:rsidR="002373E7" w:rsidRDefault="002373E7"/>
    <w:sectPr w:rsidR="002373E7" w:rsidSect="004909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9B7"/>
    <w:rsid w:val="00147C61"/>
    <w:rsid w:val="002373E7"/>
    <w:rsid w:val="00244FA7"/>
    <w:rsid w:val="00356B92"/>
    <w:rsid w:val="003A5868"/>
    <w:rsid w:val="004909B7"/>
    <w:rsid w:val="00625F85"/>
    <w:rsid w:val="00791C82"/>
    <w:rsid w:val="00924BE9"/>
    <w:rsid w:val="00C00E1B"/>
    <w:rsid w:val="00CE3ED6"/>
    <w:rsid w:val="00E05908"/>
    <w:rsid w:val="00FF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FA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9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0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93</Words>
  <Characters>515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</dc:creator>
  <cp:keywords/>
  <dc:description/>
  <cp:lastModifiedBy>malard</cp:lastModifiedBy>
  <cp:revision>2</cp:revision>
  <dcterms:created xsi:type="dcterms:W3CDTF">2020-04-25T13:25:00Z</dcterms:created>
  <dcterms:modified xsi:type="dcterms:W3CDTF">2020-04-25T13:25:00Z</dcterms:modified>
</cp:coreProperties>
</file>